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A349" w14:textId="77777777" w:rsidR="00733A45" w:rsidRDefault="00733A45" w:rsidP="00733A45"/>
    <w:p w14:paraId="7B581F07" w14:textId="77777777" w:rsidR="00733A45" w:rsidRDefault="00733A45" w:rsidP="00733A45"/>
    <w:p w14:paraId="7EAB44E1" w14:textId="77777777" w:rsidR="00733A45" w:rsidRDefault="00733A45" w:rsidP="00733A45"/>
    <w:p w14:paraId="0B7E56F7" w14:textId="0D3339D8" w:rsidR="00733A45" w:rsidRDefault="00733A45" w:rsidP="00733A45">
      <w:r>
        <w:t>Metanoia Project is excited to offer this</w:t>
      </w:r>
      <w:r w:rsidR="00ED517C">
        <w:t xml:space="preserve"> new</w:t>
      </w:r>
      <w:r>
        <w:t xml:space="preserve"> role within our </w:t>
      </w:r>
      <w:r w:rsidR="00312B0A">
        <w:t xml:space="preserve">vibrant and faith-filled </w:t>
      </w:r>
      <w:r>
        <w:t>Charity and Community</w:t>
      </w:r>
      <w:r w:rsidR="00335E4F">
        <w:t>.</w:t>
      </w:r>
      <w:r>
        <w:t xml:space="preserve"> The successful candidate will </w:t>
      </w:r>
      <w:r w:rsidR="002B5FC1">
        <w:t>work closely with the Project Directors, assisting them in the day-to-day running of Metanoia Project</w:t>
      </w:r>
      <w:r w:rsidR="00ED517C">
        <w:t xml:space="preserve"> and playing a vital role in the growth of our </w:t>
      </w:r>
      <w:r w:rsidR="0001403A">
        <w:t>organisation</w:t>
      </w:r>
      <w:r w:rsidR="002B5FC1">
        <w:t xml:space="preserve">. This is primarily an administrative role </w:t>
      </w:r>
      <w:r w:rsidR="004379FC">
        <w:t xml:space="preserve">with an essential element of </w:t>
      </w:r>
      <w:r w:rsidR="00201F94">
        <w:t>providing a friendly, welcoming</w:t>
      </w:r>
      <w:r w:rsidR="00005120">
        <w:t>,</w:t>
      </w:r>
      <w:r w:rsidR="00201F94">
        <w:t xml:space="preserve"> and </w:t>
      </w:r>
      <w:r w:rsidR="00E73D8E">
        <w:t>approachable point o</w:t>
      </w:r>
      <w:r w:rsidR="00445703">
        <w:t>f contact for Metanoia Project in line with our ethos. T</w:t>
      </w:r>
      <w:r w:rsidR="00FD6148">
        <w:t xml:space="preserve">here </w:t>
      </w:r>
      <w:r w:rsidR="002D36BF">
        <w:t>may</w:t>
      </w:r>
      <w:r w:rsidR="00FD6148">
        <w:t xml:space="preserve"> also be occasions that face-to-face ministry will be </w:t>
      </w:r>
      <w:r w:rsidR="00A8452D">
        <w:t>required</w:t>
      </w:r>
      <w:r w:rsidR="0048007B">
        <w:t>.</w:t>
      </w:r>
      <w:r>
        <w:t xml:space="preserve"> </w:t>
      </w:r>
    </w:p>
    <w:p w14:paraId="08DAF283" w14:textId="3CEAF2F1" w:rsidR="00733A45" w:rsidRDefault="00733A45" w:rsidP="00733A45">
      <w:r>
        <w:rPr>
          <w:b/>
          <w:bCs/>
          <w:u w:val="single"/>
        </w:rPr>
        <w:t>Hours:</w:t>
      </w:r>
      <w:r w:rsidRPr="003523B9">
        <w:t xml:space="preserve"> </w:t>
      </w:r>
      <w:r w:rsidR="00761E53" w:rsidRPr="003523B9">
        <w:t>Full time, 37</w:t>
      </w:r>
      <w:r w:rsidR="00761E53">
        <w:t xml:space="preserve"> hours per week, 5 weeks holiday plus Bank Holidays</w:t>
      </w:r>
      <w:r>
        <w:br/>
      </w:r>
      <w:r>
        <w:rPr>
          <w:b/>
          <w:bCs/>
          <w:u w:val="single"/>
        </w:rPr>
        <w:br/>
      </w:r>
      <w:r w:rsidRPr="00A30849">
        <w:rPr>
          <w:b/>
          <w:bCs/>
          <w:u w:val="single"/>
        </w:rPr>
        <w:t>Salary:</w:t>
      </w:r>
      <w:r>
        <w:t xml:space="preserve"> £</w:t>
      </w:r>
      <w:r w:rsidR="00574C37">
        <w:t>22,010</w:t>
      </w:r>
      <w:r>
        <w:t xml:space="preserve"> plus pension </w:t>
      </w:r>
      <w:r>
        <w:br/>
        <w:t xml:space="preserve">The </w:t>
      </w:r>
      <w:r w:rsidR="00D9723C">
        <w:t xml:space="preserve">PA to the Directors </w:t>
      </w:r>
      <w:r>
        <w:t>will have the option of living in their own accommodation or living in our house with other young adults. If living in the Metanoia Community House, £1</w:t>
      </w:r>
      <w:r w:rsidR="00D52D9F">
        <w:t>2</w:t>
      </w:r>
      <w:r>
        <w:t>0 per week will be deducted from the salary for board</w:t>
      </w:r>
      <w:r w:rsidR="00E43DD7">
        <w:t xml:space="preserve"> including all bills</w:t>
      </w:r>
      <w:r w:rsidR="001636B0">
        <w:t>,</w:t>
      </w:r>
      <w:r w:rsidR="00E43DD7">
        <w:t xml:space="preserve"> </w:t>
      </w:r>
      <w:r w:rsidR="005B15C8">
        <w:t>excluding</w:t>
      </w:r>
      <w:r w:rsidR="00E43DD7">
        <w:t xml:space="preserve"> food.</w:t>
      </w:r>
      <w:r>
        <w:t xml:space="preserve">   </w:t>
      </w:r>
    </w:p>
    <w:p w14:paraId="52964895" w14:textId="77777777" w:rsidR="00733A45" w:rsidRPr="00A30849" w:rsidRDefault="00733A45" w:rsidP="00733A45">
      <w:pPr>
        <w:rPr>
          <w:b/>
          <w:bCs/>
          <w:u w:val="single"/>
        </w:rPr>
      </w:pPr>
      <w:r w:rsidRPr="00A30849">
        <w:rPr>
          <w:b/>
          <w:bCs/>
          <w:u w:val="single"/>
        </w:rPr>
        <w:t>Role Description:</w:t>
      </w:r>
    </w:p>
    <w:p w14:paraId="6A6B506C" w14:textId="5D1C6CBB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 xml:space="preserve">Assisting the Project Directors in </w:t>
      </w:r>
      <w:r w:rsidR="001D55E0">
        <w:t>the general running of the Charity including a</w:t>
      </w:r>
      <w:r w:rsidR="001C6845">
        <w:t xml:space="preserve">dministrative elements of all areas of our ministry. </w:t>
      </w:r>
    </w:p>
    <w:p w14:paraId="00473E41" w14:textId="4FA00C48" w:rsidR="00883AB8" w:rsidRDefault="00733A45" w:rsidP="00883AB8">
      <w:pPr>
        <w:ind w:left="720" w:hanging="720"/>
      </w:pPr>
      <w:r>
        <w:rPr>
          <w:rFonts w:cstheme="minorHAnsi"/>
        </w:rPr>
        <w:t>●</w:t>
      </w:r>
      <w:r>
        <w:tab/>
        <w:t>Pro</w:t>
      </w:r>
      <w:r w:rsidR="001C6845">
        <w:t xml:space="preserve">viding a professional but </w:t>
      </w:r>
      <w:r w:rsidR="00883AB8">
        <w:t xml:space="preserve">approachable </w:t>
      </w:r>
      <w:r w:rsidR="001C6845">
        <w:t xml:space="preserve">point of contact </w:t>
      </w:r>
      <w:r w:rsidR="00883AB8">
        <w:t>for all those who encounter</w:t>
      </w:r>
      <w:r w:rsidR="00883AB8">
        <w:tab/>
        <w:t xml:space="preserve"> Metanoia Project as a means of</w:t>
      </w:r>
      <w:r w:rsidR="0033451A">
        <w:t xml:space="preserve"> drawing them into an encounter with our Living God.</w:t>
      </w:r>
      <w:r w:rsidR="00883AB8">
        <w:t xml:space="preserve"> </w:t>
      </w:r>
    </w:p>
    <w:p w14:paraId="3E4088AF" w14:textId="1DDEE83F" w:rsidR="00733A45" w:rsidRDefault="00733A45" w:rsidP="00883AB8">
      <w:r>
        <w:rPr>
          <w:rFonts w:cstheme="minorHAnsi"/>
        </w:rPr>
        <w:t>●</w:t>
      </w:r>
      <w:r>
        <w:rPr>
          <w:rFonts w:cstheme="minorHAnsi"/>
        </w:rPr>
        <w:tab/>
        <w:t xml:space="preserve">Actively contributing to the life of </w:t>
      </w:r>
      <w:r>
        <w:t>the Metanoia Community</w:t>
      </w:r>
      <w:r w:rsidR="00FF6F35">
        <w:t>.</w:t>
      </w:r>
      <w:r>
        <w:t xml:space="preserve"> </w:t>
      </w:r>
    </w:p>
    <w:p w14:paraId="4CC87A70" w14:textId="5B2024A2" w:rsidR="00733A45" w:rsidRDefault="00733A45" w:rsidP="008818E5">
      <w:pPr>
        <w:ind w:left="720" w:right="-188" w:hanging="720"/>
      </w:pPr>
      <w:r>
        <w:rPr>
          <w:rFonts w:cstheme="minorHAnsi"/>
        </w:rPr>
        <w:t>●</w:t>
      </w:r>
      <w:r>
        <w:tab/>
        <w:t xml:space="preserve">Building strong relationships with </w:t>
      </w:r>
      <w:r w:rsidR="00FF6F35">
        <w:t xml:space="preserve">Metanoia Project </w:t>
      </w:r>
      <w:r>
        <w:t xml:space="preserve">staff, </w:t>
      </w:r>
      <w:r w:rsidR="00FF6F35">
        <w:t>volunteers</w:t>
      </w:r>
      <w:r w:rsidR="00A35EC5">
        <w:t xml:space="preserve">, young </w:t>
      </w:r>
      <w:r w:rsidR="00D15674">
        <w:t>leaders,</w:t>
      </w:r>
      <w:r w:rsidR="00A35EC5">
        <w:t xml:space="preserve"> and all those involved with Metanoia Project</w:t>
      </w:r>
      <w:r w:rsidR="00F832DD">
        <w:t xml:space="preserve"> as well as </w:t>
      </w:r>
      <w:r w:rsidR="0079622C">
        <w:t xml:space="preserve">priests, </w:t>
      </w:r>
      <w:r w:rsidR="00F832DD">
        <w:t>other professionals</w:t>
      </w:r>
      <w:r w:rsidR="007016B0">
        <w:t>,</w:t>
      </w:r>
      <w:r w:rsidR="00F832DD">
        <w:t xml:space="preserve"> and </w:t>
      </w:r>
      <w:r w:rsidR="0079622C">
        <w:t>organisations.</w:t>
      </w:r>
    </w:p>
    <w:p w14:paraId="420E04DC" w14:textId="2A6F90F3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 xml:space="preserve">Helping to create and sustain </w:t>
      </w:r>
      <w:r w:rsidR="00A35EC5">
        <w:t>excellent channels of communication</w:t>
      </w:r>
      <w:r w:rsidR="00832663">
        <w:t xml:space="preserve"> and evangelisation</w:t>
      </w:r>
      <w:r w:rsidR="00A35EC5">
        <w:t xml:space="preserve"> </w:t>
      </w:r>
      <w:r w:rsidR="006D1104">
        <w:t>including through our Website and Social Media</w:t>
      </w:r>
      <w:r w:rsidR="00832663">
        <w:t xml:space="preserve"> accounts. </w:t>
      </w:r>
      <w:r>
        <w:t xml:space="preserve"> </w:t>
      </w:r>
    </w:p>
    <w:p w14:paraId="7C006208" w14:textId="78AF8403" w:rsidR="00733A45" w:rsidRDefault="00733A45" w:rsidP="00B2741A">
      <w:pPr>
        <w:ind w:left="720" w:hanging="720"/>
      </w:pPr>
      <w:r>
        <w:rPr>
          <w:rFonts w:cstheme="minorHAnsi"/>
        </w:rPr>
        <w:t>●</w:t>
      </w:r>
      <w:r>
        <w:tab/>
      </w:r>
      <w:r w:rsidR="009019D3">
        <w:t>Maintaining a database of all contacts</w:t>
      </w:r>
      <w:r w:rsidR="00B2741A">
        <w:t>, p</w:t>
      </w:r>
      <w:r>
        <w:t xml:space="preserve">reparing </w:t>
      </w:r>
      <w:r w:rsidR="00206B0C">
        <w:t xml:space="preserve">reports and articles </w:t>
      </w:r>
      <w:r w:rsidR="008F4E89">
        <w:t xml:space="preserve">to enable the </w:t>
      </w:r>
      <w:r w:rsidR="001357EC">
        <w:t xml:space="preserve">promotion and </w:t>
      </w:r>
      <w:r w:rsidR="008B7FD2">
        <w:t>sustainability of Metanoia Project.</w:t>
      </w:r>
    </w:p>
    <w:p w14:paraId="4C49E32A" w14:textId="6C2DF8DD" w:rsidR="00BA1965" w:rsidRDefault="00BA1965" w:rsidP="00B2741A">
      <w:pPr>
        <w:ind w:left="720" w:hanging="720"/>
      </w:pPr>
      <w:r>
        <w:rPr>
          <w:rFonts w:cstheme="minorHAnsi"/>
        </w:rPr>
        <w:t>●</w:t>
      </w:r>
      <w:r>
        <w:tab/>
        <w:t xml:space="preserve">Researching and planning trips, </w:t>
      </w:r>
      <w:r w:rsidR="00F66263">
        <w:t>retreats, and other events.</w:t>
      </w:r>
    </w:p>
    <w:p w14:paraId="35BDC671" w14:textId="14FBC4A8" w:rsidR="00733A45" w:rsidRDefault="00733A45" w:rsidP="00733A45">
      <w:r>
        <w:rPr>
          <w:rFonts w:cstheme="minorHAnsi"/>
        </w:rPr>
        <w:t>●</w:t>
      </w:r>
      <w:r>
        <w:rPr>
          <w:rFonts w:cstheme="minorHAnsi"/>
        </w:rPr>
        <w:tab/>
      </w:r>
      <w:r w:rsidR="008B7FD2">
        <w:t>Recording income and expenditure</w:t>
      </w:r>
      <w:r w:rsidR="004A0C22">
        <w:t xml:space="preserve"> in cooperation with our </w:t>
      </w:r>
      <w:r w:rsidR="00FA3AE1">
        <w:t>Treasurer</w:t>
      </w:r>
    </w:p>
    <w:p w14:paraId="4C72A881" w14:textId="36F6D19B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</w:r>
      <w:r w:rsidR="00B132AC">
        <w:t>Updating and ensuring consistency across calendars and diaries</w:t>
      </w:r>
    </w:p>
    <w:p w14:paraId="3FE6BFEC" w14:textId="6ABA55E2" w:rsidR="00BA6627" w:rsidRDefault="00BA6627" w:rsidP="00BA6627">
      <w:pPr>
        <w:ind w:left="720" w:hanging="720"/>
      </w:pPr>
      <w:r>
        <w:rPr>
          <w:rFonts w:cstheme="minorHAnsi"/>
        </w:rPr>
        <w:t>●</w:t>
      </w:r>
      <w:r>
        <w:tab/>
        <w:t xml:space="preserve">Contributing to the </w:t>
      </w:r>
      <w:r w:rsidR="00C25DA3">
        <w:t>creation, adaptation and implementation of policies and risk assessments.</w:t>
      </w:r>
    </w:p>
    <w:p w14:paraId="4824880C" w14:textId="77777777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 xml:space="preserve">Other activities to aid the operation of Metanoia Project when appropriate </w:t>
      </w:r>
    </w:p>
    <w:p w14:paraId="55DD1390" w14:textId="77777777" w:rsidR="007829D2" w:rsidRDefault="00733A45" w:rsidP="007829D2">
      <w:pPr>
        <w:ind w:left="720" w:hanging="720"/>
      </w:pPr>
      <w:r>
        <w:rPr>
          <w:rFonts w:cstheme="minorHAnsi"/>
        </w:rPr>
        <w:t>●</w:t>
      </w:r>
      <w:r>
        <w:tab/>
        <w:t>Living a life that clearly demonstrates Christ at the centre as a witness to all</w:t>
      </w:r>
    </w:p>
    <w:p w14:paraId="3007D8E0" w14:textId="6191EA31" w:rsidR="00733A45" w:rsidRPr="007829D2" w:rsidRDefault="00733A45" w:rsidP="007829D2">
      <w:r w:rsidRPr="001B226D">
        <w:rPr>
          <w:b/>
          <w:bCs/>
          <w:u w:val="single"/>
        </w:rPr>
        <w:lastRenderedPageBreak/>
        <w:t>Please demonstrate through your application form all of the essential and desirable qualities you</w:t>
      </w:r>
      <w:r w:rsidR="007829D2">
        <w:rPr>
          <w:b/>
          <w:bCs/>
          <w:u w:val="single"/>
        </w:rPr>
        <w:t xml:space="preserve"> </w:t>
      </w:r>
      <w:r w:rsidRPr="001B226D">
        <w:rPr>
          <w:b/>
          <w:bCs/>
          <w:u w:val="single"/>
        </w:rPr>
        <w:t>fulfil. These will then be explored further through the interview process</w:t>
      </w:r>
      <w:r>
        <w:rPr>
          <w:b/>
          <w:bCs/>
          <w:u w:val="single"/>
        </w:rPr>
        <w:t>.</w:t>
      </w:r>
    </w:p>
    <w:p w14:paraId="3817D0A2" w14:textId="77777777" w:rsidR="00733A45" w:rsidRPr="003E2C9F" w:rsidRDefault="00733A45" w:rsidP="00733A45">
      <w:pPr>
        <w:ind w:left="720" w:hanging="720"/>
        <w:rPr>
          <w:u w:val="single"/>
        </w:rPr>
      </w:pPr>
      <w:r w:rsidRPr="003E2C9F">
        <w:rPr>
          <w:u w:val="single"/>
        </w:rPr>
        <w:t>Person Specification Essential:</w:t>
      </w:r>
    </w:p>
    <w:p w14:paraId="04ABA6BB" w14:textId="77777777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>Practicing Catholic, willing to contribute actively to the Metanoia Community, living a shared life of prayer, fellowship and mission. (Please see the attached document for more details about Community)</w:t>
      </w:r>
    </w:p>
    <w:p w14:paraId="408EF163" w14:textId="4FE1DC5E" w:rsidR="00733A45" w:rsidRDefault="00733A45" w:rsidP="00B474A9">
      <w:pPr>
        <w:ind w:left="720" w:hanging="720"/>
      </w:pPr>
      <w:r>
        <w:rPr>
          <w:rFonts w:cstheme="minorHAnsi"/>
        </w:rPr>
        <w:t>●</w:t>
      </w:r>
      <w:r>
        <w:tab/>
        <w:t xml:space="preserve">Experience of </w:t>
      </w:r>
      <w:r w:rsidR="00B474A9">
        <w:t xml:space="preserve">administrative tasks including </w:t>
      </w:r>
      <w:r w:rsidR="00A00F67">
        <w:t>databases</w:t>
      </w:r>
      <w:r w:rsidR="00FA202B">
        <w:t xml:space="preserve">, </w:t>
      </w:r>
      <w:r w:rsidR="00650F09">
        <w:t>calendars</w:t>
      </w:r>
      <w:r w:rsidR="00D40FA8">
        <w:t>, and research</w:t>
      </w:r>
      <w:r w:rsidR="00A00F67">
        <w:t>.</w:t>
      </w:r>
    </w:p>
    <w:p w14:paraId="46CF4C17" w14:textId="77777777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>Willingness to learn and take guidance, to take a lead or to be led when appropriate</w:t>
      </w:r>
    </w:p>
    <w:p w14:paraId="19A6E221" w14:textId="77777777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>Able to work as a member of a team and on own initiative with vision and enthusiasm</w:t>
      </w:r>
    </w:p>
    <w:p w14:paraId="323DC250" w14:textId="71001BAE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</w:r>
      <w:r w:rsidR="00A00F67">
        <w:t>Excellent</w:t>
      </w:r>
      <w:r>
        <w:t xml:space="preserve"> verbal and written communication skills. </w:t>
      </w:r>
    </w:p>
    <w:p w14:paraId="065444FE" w14:textId="68A49D20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>IT skills, competent in use of Microsoft Office and confident in applying ICT for communication</w:t>
      </w:r>
    </w:p>
    <w:p w14:paraId="61E16E3D" w14:textId="312D1AC8" w:rsidR="005F1384" w:rsidRDefault="005F1384" w:rsidP="00733A45">
      <w:pPr>
        <w:ind w:left="720" w:hanging="720"/>
      </w:pPr>
      <w:r>
        <w:rPr>
          <w:rFonts w:cstheme="minorHAnsi"/>
        </w:rPr>
        <w:t>●</w:t>
      </w:r>
      <w:r>
        <w:tab/>
      </w:r>
      <w:r w:rsidR="00BD4C10">
        <w:t>Experience and knowledge of Social Media platforms</w:t>
      </w:r>
    </w:p>
    <w:p w14:paraId="10602A4B" w14:textId="3794DD36" w:rsidR="00F66263" w:rsidRDefault="00F66263" w:rsidP="00F66263">
      <w:pPr>
        <w:ind w:left="720" w:hanging="720"/>
      </w:pPr>
      <w:r>
        <w:rPr>
          <w:rFonts w:cstheme="minorHAnsi"/>
        </w:rPr>
        <w:t>●</w:t>
      </w:r>
      <w:r>
        <w:tab/>
        <w:t xml:space="preserve">Experience of planning </w:t>
      </w:r>
      <w:r w:rsidR="00CF3D6D">
        <w:t>and arranging activities</w:t>
      </w:r>
      <w:r w:rsidR="00BC44AA">
        <w:t>, travel and accommodation</w:t>
      </w:r>
    </w:p>
    <w:p w14:paraId="6F30B2BF" w14:textId="601D978E" w:rsidR="00863B56" w:rsidRDefault="00863B56" w:rsidP="00863B56">
      <w:pPr>
        <w:ind w:left="720" w:hanging="720"/>
      </w:pPr>
      <w:r>
        <w:rPr>
          <w:rFonts w:cstheme="minorHAnsi"/>
        </w:rPr>
        <w:t>●</w:t>
      </w:r>
      <w:r>
        <w:tab/>
        <w:t>Discre</w:t>
      </w:r>
      <w:r w:rsidR="00283BC1">
        <w:t>t</w:t>
      </w:r>
      <w:r w:rsidR="00CD4CA4">
        <w:t xml:space="preserve">e </w:t>
      </w:r>
      <w:r w:rsidR="00283BC1">
        <w:t>and trustworth</w:t>
      </w:r>
      <w:r w:rsidR="00CD4CA4">
        <w:t>y, flexible and adaptable</w:t>
      </w:r>
    </w:p>
    <w:p w14:paraId="639DF7DB" w14:textId="77777777" w:rsidR="005F1384" w:rsidRDefault="005F1384" w:rsidP="00733A45">
      <w:pPr>
        <w:ind w:left="720" w:hanging="720"/>
      </w:pPr>
    </w:p>
    <w:p w14:paraId="6F5FD8A0" w14:textId="01B879C0" w:rsidR="00733A45" w:rsidRPr="000E0DE5" w:rsidRDefault="00733A45" w:rsidP="000E0DE5">
      <w:pPr>
        <w:ind w:left="720" w:hanging="720"/>
        <w:rPr>
          <w:u w:val="single"/>
        </w:rPr>
      </w:pPr>
      <w:r w:rsidRPr="003E2C9F">
        <w:rPr>
          <w:u w:val="single"/>
        </w:rPr>
        <w:t xml:space="preserve"> Person Specification Desirable:</w:t>
      </w:r>
    </w:p>
    <w:p w14:paraId="0AE493B5" w14:textId="523680E9" w:rsidR="00CE3709" w:rsidRDefault="00CE3709" w:rsidP="00CE3709">
      <w:pPr>
        <w:ind w:left="720" w:hanging="720"/>
      </w:pPr>
      <w:r>
        <w:rPr>
          <w:rFonts w:cstheme="minorHAnsi"/>
        </w:rPr>
        <w:t>●</w:t>
      </w:r>
      <w:r>
        <w:tab/>
        <w:t xml:space="preserve">Experience of </w:t>
      </w:r>
      <w:r w:rsidR="000C6C70">
        <w:t>writing and implementing policies and risk assessments.</w:t>
      </w:r>
    </w:p>
    <w:p w14:paraId="4B0677DF" w14:textId="77777777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>Involvement with other Catholic organisations (eg Youth 2000, Celebrate, Diocesan Youth Services etc)</w:t>
      </w:r>
    </w:p>
    <w:p w14:paraId="523188B1" w14:textId="0FFC40D1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>Able to drive and with own transport</w:t>
      </w:r>
      <w:r w:rsidR="000C6C70">
        <w:t>.</w:t>
      </w:r>
    </w:p>
    <w:p w14:paraId="5155D09B" w14:textId="5B4F410E" w:rsidR="00733A45" w:rsidRDefault="00733A45" w:rsidP="00733A45">
      <w:pPr>
        <w:ind w:left="720" w:hanging="720"/>
      </w:pPr>
      <w:r>
        <w:rPr>
          <w:rFonts w:cstheme="minorHAnsi"/>
        </w:rPr>
        <w:t>●</w:t>
      </w:r>
      <w:r>
        <w:tab/>
        <w:t>Creative skills such as art, music, photography, design</w:t>
      </w:r>
      <w:r w:rsidR="000C6C70">
        <w:t>.</w:t>
      </w:r>
    </w:p>
    <w:p w14:paraId="6430B022" w14:textId="77777777" w:rsidR="00733A45" w:rsidRPr="00F2002E" w:rsidRDefault="00733A45" w:rsidP="00733A45">
      <w:pPr>
        <w:ind w:right="-613"/>
      </w:pPr>
      <w:r>
        <w:rPr>
          <w:b/>
          <w:bCs/>
          <w:u w:val="single"/>
        </w:rPr>
        <w:br/>
      </w:r>
      <w:r w:rsidRPr="00F2002E">
        <w:rPr>
          <w:b/>
          <w:bCs/>
          <w:u w:val="single"/>
        </w:rPr>
        <w:t>Application:</w:t>
      </w:r>
      <w:r w:rsidRPr="00F2002E">
        <w:t xml:space="preserve"> </w:t>
      </w:r>
      <w:r>
        <w:t>P</w:t>
      </w:r>
      <w:r w:rsidRPr="00F2002E">
        <w:t>lease email your application to Ruth White</w:t>
      </w:r>
      <w:r>
        <w:t xml:space="preserve"> </w:t>
      </w:r>
      <w:hyperlink r:id="rId7" w:history="1">
        <w:r w:rsidRPr="00FC25C0">
          <w:rPr>
            <w:rStyle w:val="Hyperlink"/>
          </w:rPr>
          <w:t>ruth@metanoiaproject.co.uk</w:t>
        </w:r>
      </w:hyperlink>
      <w:r w:rsidRPr="00F2002E">
        <w:t>. If you have any questions or would like further details</w:t>
      </w:r>
      <w:r>
        <w:t>,</w:t>
      </w:r>
      <w:r w:rsidRPr="00F2002E">
        <w:t xml:space="preserve"> please call Ruth on 07878 832457 </w:t>
      </w:r>
    </w:p>
    <w:p w14:paraId="3AE202C9" w14:textId="0D70D3B5" w:rsidR="00733A45" w:rsidRPr="00F2002E" w:rsidRDefault="00733A45" w:rsidP="00733A45">
      <w:r w:rsidRPr="00F2002E">
        <w:rPr>
          <w:b/>
          <w:bCs/>
          <w:u w:val="single"/>
        </w:rPr>
        <w:t>Closing Date:</w:t>
      </w:r>
      <w:r w:rsidRPr="00F2002E">
        <w:t xml:space="preserve"> </w:t>
      </w:r>
      <w:r w:rsidR="006C4E7F">
        <w:t>5</w:t>
      </w:r>
      <w:r w:rsidRPr="00F2002E">
        <w:t xml:space="preserve">pm on </w:t>
      </w:r>
      <w:r>
        <w:t>Mon</w:t>
      </w:r>
      <w:r w:rsidRPr="00F2002E">
        <w:t xml:space="preserve">day </w:t>
      </w:r>
      <w:r w:rsidR="00647C4C">
        <w:t>27</w:t>
      </w:r>
      <w:r w:rsidR="00647C4C" w:rsidRPr="00647C4C">
        <w:rPr>
          <w:vertAlign w:val="superscript"/>
        </w:rPr>
        <w:t>th</w:t>
      </w:r>
      <w:r w:rsidR="00647C4C">
        <w:t xml:space="preserve"> May</w:t>
      </w:r>
      <w:r>
        <w:t xml:space="preserve">. Shortlisting will take place that evening and selected candidates be invited for interview by email by the end of Tuesday </w:t>
      </w:r>
      <w:r w:rsidR="006C4E7F">
        <w:t>28</w:t>
      </w:r>
      <w:r w:rsidR="006C4E7F" w:rsidRPr="006C4E7F">
        <w:rPr>
          <w:vertAlign w:val="superscript"/>
        </w:rPr>
        <w:t>th</w:t>
      </w:r>
      <w:r w:rsidR="006C4E7F">
        <w:t xml:space="preserve"> May.</w:t>
      </w:r>
    </w:p>
    <w:p w14:paraId="6CFE5872" w14:textId="77777777" w:rsidR="000E0DE5" w:rsidRDefault="00733A45">
      <w:pPr>
        <w:rPr>
          <w:b/>
          <w:bCs/>
        </w:rPr>
      </w:pPr>
      <w:r w:rsidRPr="003E2C9F">
        <w:rPr>
          <w:b/>
          <w:bCs/>
          <w:u w:val="single"/>
        </w:rPr>
        <w:t>Interview:</w:t>
      </w:r>
      <w:r w:rsidRPr="003E2C9F">
        <w:t xml:space="preserve"> Interviews will take place over</w:t>
      </w:r>
      <w:r>
        <w:t xml:space="preserve"> the</w:t>
      </w:r>
      <w:r w:rsidRPr="003E2C9F">
        <w:t xml:space="preserve"> weekend </w:t>
      </w:r>
      <w:r w:rsidR="001C788E">
        <w:t>31</w:t>
      </w:r>
      <w:r w:rsidR="001C788E" w:rsidRPr="001C788E">
        <w:rPr>
          <w:vertAlign w:val="superscript"/>
        </w:rPr>
        <w:t>st</w:t>
      </w:r>
      <w:r w:rsidR="001C788E">
        <w:t xml:space="preserve"> May – 2</w:t>
      </w:r>
      <w:r w:rsidR="001C788E" w:rsidRPr="001C788E">
        <w:rPr>
          <w:vertAlign w:val="superscript"/>
        </w:rPr>
        <w:t>nd</w:t>
      </w:r>
      <w:r w:rsidR="001C788E">
        <w:t xml:space="preserve"> June</w:t>
      </w:r>
      <w:r w:rsidRPr="003E2C9F">
        <w:t xml:space="preserve"> Friday evening until Sunday afternoon. Further details about what the weekend entails will be given at the shortlisting stage</w:t>
      </w:r>
      <w:r>
        <w:t xml:space="preserve"> but candidates should expect to attend for the whole weekend</w:t>
      </w:r>
      <w:r w:rsidRPr="003E2C9F">
        <w:t>.</w:t>
      </w:r>
      <w:r>
        <w:t xml:space="preserve"> </w:t>
      </w:r>
      <w:r>
        <w:br/>
      </w:r>
    </w:p>
    <w:p w14:paraId="306077CC" w14:textId="067FB98F" w:rsidR="00770602" w:rsidRDefault="00733A45">
      <w:r w:rsidRPr="00472087">
        <w:rPr>
          <w:b/>
          <w:bCs/>
        </w:rPr>
        <w:t>All appointments are subject to satisfactory references and DBS clearance</w:t>
      </w:r>
    </w:p>
    <w:sectPr w:rsidR="00770602" w:rsidSect="00D5268C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619D" w14:textId="77777777" w:rsidR="00D5268C" w:rsidRDefault="00D5268C" w:rsidP="00A20F19">
      <w:pPr>
        <w:spacing w:after="0" w:line="240" w:lineRule="auto"/>
      </w:pPr>
      <w:r>
        <w:separator/>
      </w:r>
    </w:p>
  </w:endnote>
  <w:endnote w:type="continuationSeparator" w:id="0">
    <w:p w14:paraId="44ACA0FB" w14:textId="77777777" w:rsidR="00D5268C" w:rsidRDefault="00D5268C" w:rsidP="00A2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D69E" w14:textId="5402E309" w:rsidR="00A20F19" w:rsidRDefault="00A20F19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E6410" wp14:editId="402E3E99">
              <wp:simplePos x="0" y="0"/>
              <wp:positionH relativeFrom="column">
                <wp:posOffset>-831850</wp:posOffset>
              </wp:positionH>
              <wp:positionV relativeFrom="paragraph">
                <wp:posOffset>-70485</wp:posOffset>
              </wp:positionV>
              <wp:extent cx="7410450" cy="565150"/>
              <wp:effectExtent l="0" t="0" r="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0450" cy="565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C51F6" w14:textId="77777777" w:rsidR="00A20F19" w:rsidRPr="007D4854" w:rsidRDefault="003F0018" w:rsidP="00A20F19">
                          <w:pPr>
                            <w:pStyle w:val="Footer"/>
                            <w:jc w:val="center"/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noProof/>
                              <w:color w:val="FFCC00"/>
                            </w:rPr>
                            <w:drawing>
                              <wp:inline distT="0" distB="0" distL="0" distR="0" wp14:anchorId="6BC311F9" wp14:editId="35955D84">
                                <wp:extent cx="330200" cy="426085"/>
                                <wp:effectExtent l="0" t="0" r="0" b="0"/>
                                <wp:docPr id="3" name="Picture 3" descr="A picture containing 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3" descr="A picture containing tex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30200" cy="4260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20F19" w:rsidRPr="007D4854">
                            <w:rPr>
                              <w:rFonts w:ascii="Book Antiqua" w:hAnsi="Book Antiqua"/>
                              <w:b/>
                              <w:color w:val="FFCC00"/>
                            </w:rPr>
                            <w:t>METANOIA PROJECT</w:t>
                          </w:r>
                          <w:r w:rsidR="00A20F19" w:rsidRPr="007D4854">
                            <w:rPr>
                              <w:rFonts w:ascii="Book Antiqua" w:hAnsi="Book Antiqua"/>
                            </w:rPr>
                            <w:t xml:space="preserve"> Proclaiming the Good News of God’s Kingdom </w:t>
                          </w:r>
                          <w:r w:rsidR="00A20F19" w:rsidRPr="003F0018">
                            <w:rPr>
                              <w:rFonts w:ascii="Book Antiqua" w:hAnsi="Book Antiqua"/>
                              <w:color w:val="FFCC00"/>
                            </w:rPr>
                            <w:t>Registered</w:t>
                          </w:r>
                          <w:r w:rsidR="00A20F19" w:rsidRPr="007D4854">
                            <w:rPr>
                              <w:rFonts w:ascii="Book Antiqua" w:hAnsi="Book Antiqua"/>
                              <w:color w:val="FFCC00"/>
                            </w:rPr>
                            <w:t xml:space="preserve"> Charity No. 1169470</w:t>
                          </w:r>
                        </w:p>
                        <w:p w14:paraId="625135BD" w14:textId="77777777" w:rsidR="00A20F19" w:rsidRDefault="00A20F19" w:rsidP="00A20F1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AE64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5.5pt;margin-top:-5.55pt;width:583.5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" filled="f" stroked="f" strokeweight=".5pt">
              <v:textbox>
                <w:txbxContent>
                  <w:p w14:paraId="7F2C51F6" w14:textId="77777777" w:rsidR="00A20F19" w:rsidRPr="007D4854" w:rsidRDefault="003F0018" w:rsidP="00A20F19">
                    <w:pPr>
                      <w:pStyle w:val="Footer"/>
                      <w:jc w:val="center"/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  <w:b/>
                        <w:noProof/>
                        <w:color w:val="FFCC00"/>
                      </w:rPr>
                      <w:drawing>
                        <wp:inline distT="0" distB="0" distL="0" distR="0" wp14:anchorId="6BC311F9" wp14:editId="35955D84">
                          <wp:extent cx="330200" cy="426085"/>
                          <wp:effectExtent l="0" t="0" r="0" b="0"/>
                          <wp:docPr id="3" name="Picture 3" descr="A picture containing 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3" descr="A picture containing text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30200" cy="4260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20F19" w:rsidRPr="007D4854">
                      <w:rPr>
                        <w:rFonts w:ascii="Book Antiqua" w:hAnsi="Book Antiqua"/>
                        <w:b/>
                        <w:color w:val="FFCC00"/>
                      </w:rPr>
                      <w:t>METANOIA PROJECT</w:t>
                    </w:r>
                    <w:r w:rsidR="00A20F19" w:rsidRPr="007D4854">
                      <w:rPr>
                        <w:rFonts w:ascii="Book Antiqua" w:hAnsi="Book Antiqua"/>
                      </w:rPr>
                      <w:t xml:space="preserve"> Proclaiming the Good News of God’s Kingdom </w:t>
                    </w:r>
                    <w:r w:rsidR="00A20F19" w:rsidRPr="003F0018">
                      <w:rPr>
                        <w:rFonts w:ascii="Book Antiqua" w:hAnsi="Book Antiqua"/>
                        <w:color w:val="FFCC00"/>
                      </w:rPr>
                      <w:t>Registered</w:t>
                    </w:r>
                    <w:r w:rsidR="00A20F19" w:rsidRPr="007D4854">
                      <w:rPr>
                        <w:rFonts w:ascii="Book Antiqua" w:hAnsi="Book Antiqua"/>
                        <w:color w:val="FFCC00"/>
                      </w:rPr>
                      <w:t xml:space="preserve"> Charity No. 1169470</w:t>
                    </w:r>
                  </w:p>
                  <w:p w14:paraId="625135BD" w14:textId="77777777" w:rsidR="00A20F19" w:rsidRDefault="00A20F19" w:rsidP="00A20F1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5E840" w14:textId="0DCCC024" w:rsidR="00131CA6" w:rsidRDefault="00131CA6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423B82" wp14:editId="12867DE7">
              <wp:simplePos x="0" y="0"/>
              <wp:positionH relativeFrom="page">
                <wp:posOffset>76200</wp:posOffset>
              </wp:positionH>
              <wp:positionV relativeFrom="paragraph">
                <wp:posOffset>-3175</wp:posOffset>
              </wp:positionV>
              <wp:extent cx="7410450" cy="565150"/>
              <wp:effectExtent l="0" t="0" r="0" b="63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0450" cy="565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589DD" w14:textId="77777777" w:rsidR="00131CA6" w:rsidRPr="007D4854" w:rsidRDefault="00131CA6" w:rsidP="00131CA6">
                          <w:pPr>
                            <w:pStyle w:val="Footer"/>
                            <w:jc w:val="center"/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noProof/>
                              <w:color w:val="FFCC00"/>
                            </w:rPr>
                            <w:drawing>
                              <wp:inline distT="0" distB="0" distL="0" distR="0" wp14:anchorId="16153200" wp14:editId="462BE053">
                                <wp:extent cx="330200" cy="426085"/>
                                <wp:effectExtent l="0" t="0" r="0" b="0"/>
                                <wp:docPr id="6" name="Picture 6" descr="A picture containing 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3" descr="A picture containing tex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30200" cy="4260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D4854">
                            <w:rPr>
                              <w:rFonts w:ascii="Book Antiqua" w:hAnsi="Book Antiqua"/>
                              <w:b/>
                              <w:color w:val="FFCC00"/>
                            </w:rPr>
                            <w:t>METANOIA PROJECT</w:t>
                          </w:r>
                          <w:r w:rsidRPr="007D4854">
                            <w:rPr>
                              <w:rFonts w:ascii="Book Antiqua" w:hAnsi="Book Antiqua"/>
                            </w:rPr>
                            <w:t xml:space="preserve"> Proclaiming the Good News of God’s Kingdom </w:t>
                          </w:r>
                          <w:r w:rsidRPr="003F0018">
                            <w:rPr>
                              <w:rFonts w:ascii="Book Antiqua" w:hAnsi="Book Antiqua"/>
                              <w:color w:val="FFCC00"/>
                            </w:rPr>
                            <w:t>Registered</w:t>
                          </w:r>
                          <w:r w:rsidRPr="007D4854">
                            <w:rPr>
                              <w:rFonts w:ascii="Book Antiqua" w:hAnsi="Book Antiqua"/>
                              <w:color w:val="FFCC00"/>
                            </w:rPr>
                            <w:t xml:space="preserve"> Charity No. 1169470</w:t>
                          </w:r>
                        </w:p>
                        <w:p w14:paraId="1F96B855" w14:textId="77777777" w:rsidR="00131CA6" w:rsidRDefault="00131CA6" w:rsidP="00131CA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423B8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6pt;margin-top:-.25pt;width:583.5pt;height:44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" filled="f" stroked="f" strokeweight=".5pt">
              <v:textbox>
                <w:txbxContent>
                  <w:p w14:paraId="4F5589DD" w14:textId="77777777" w:rsidR="00131CA6" w:rsidRPr="007D4854" w:rsidRDefault="00131CA6" w:rsidP="00131CA6">
                    <w:pPr>
                      <w:pStyle w:val="Footer"/>
                      <w:jc w:val="center"/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  <w:b/>
                        <w:noProof/>
                        <w:color w:val="FFCC00"/>
                      </w:rPr>
                      <w:drawing>
                        <wp:inline distT="0" distB="0" distL="0" distR="0" wp14:anchorId="16153200" wp14:editId="462BE053">
                          <wp:extent cx="330200" cy="426085"/>
                          <wp:effectExtent l="0" t="0" r="0" b="0"/>
                          <wp:docPr id="6" name="Picture 6" descr="A picture containing 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3" descr="A picture containing text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30200" cy="4260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D4854">
                      <w:rPr>
                        <w:rFonts w:ascii="Book Antiqua" w:hAnsi="Book Antiqua"/>
                        <w:b/>
                        <w:color w:val="FFCC00"/>
                      </w:rPr>
                      <w:t>METANOIA PROJECT</w:t>
                    </w:r>
                    <w:r w:rsidRPr="007D4854">
                      <w:rPr>
                        <w:rFonts w:ascii="Book Antiqua" w:hAnsi="Book Antiqua"/>
                      </w:rPr>
                      <w:t xml:space="preserve"> Proclaiming the Good News of God’s Kingdom </w:t>
                    </w:r>
                    <w:r w:rsidRPr="003F0018">
                      <w:rPr>
                        <w:rFonts w:ascii="Book Antiqua" w:hAnsi="Book Antiqua"/>
                        <w:color w:val="FFCC00"/>
                      </w:rPr>
                      <w:t>Registered</w:t>
                    </w:r>
                    <w:r w:rsidRPr="007D4854">
                      <w:rPr>
                        <w:rFonts w:ascii="Book Antiqua" w:hAnsi="Book Antiqua"/>
                        <w:color w:val="FFCC00"/>
                      </w:rPr>
                      <w:t xml:space="preserve"> Charity No. 1169470</w:t>
                    </w:r>
                  </w:p>
                  <w:p w14:paraId="1F96B855" w14:textId="77777777" w:rsidR="00131CA6" w:rsidRDefault="00131CA6" w:rsidP="00131CA6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5597" w14:textId="77777777" w:rsidR="00D5268C" w:rsidRDefault="00D5268C" w:rsidP="00A20F19">
      <w:pPr>
        <w:spacing w:after="0" w:line="240" w:lineRule="auto"/>
      </w:pPr>
      <w:r>
        <w:separator/>
      </w:r>
    </w:p>
  </w:footnote>
  <w:footnote w:type="continuationSeparator" w:id="0">
    <w:p w14:paraId="773481C8" w14:textId="77777777" w:rsidR="00D5268C" w:rsidRDefault="00D5268C" w:rsidP="00A20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0CE0" w14:textId="359678A0" w:rsidR="00131CA6" w:rsidRDefault="0032569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4C129F" wp14:editId="3F0533F1">
              <wp:simplePos x="0" y="0"/>
              <wp:positionH relativeFrom="column">
                <wp:posOffset>4000500</wp:posOffset>
              </wp:positionH>
              <wp:positionV relativeFrom="paragraph">
                <wp:posOffset>-116840</wp:posOffset>
              </wp:positionV>
              <wp:extent cx="2247900" cy="8572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7900" cy="857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BD155A" w14:textId="02D3221A" w:rsidR="00131CA6" w:rsidRPr="00131CA6" w:rsidRDefault="00325690" w:rsidP="00131CA6">
                          <w:pPr>
                            <w:jc w:val="center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  <w:t>PA to the Project Directors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4C129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15pt;margin-top:-9.2pt;width:177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" fillcolor="white [3201]" stroked="f" strokeweight=".5pt">
              <v:textbox>
                <w:txbxContent>
                  <w:p w14:paraId="14BD155A" w14:textId="02D3221A" w:rsidR="00131CA6" w:rsidRPr="00131CA6" w:rsidRDefault="00325690" w:rsidP="00131CA6">
                    <w:pPr>
                      <w:jc w:val="center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>
                      <w:rPr>
                        <w:rFonts w:ascii="Book Antiqua" w:hAnsi="Book Antiqua"/>
                        <w:sz w:val="44"/>
                        <w:szCs w:val="44"/>
                      </w:rPr>
                      <w:t>PA to the Project Directors</w:t>
                    </w:r>
                  </w:p>
                </w:txbxContent>
              </v:textbox>
            </v:shape>
          </w:pict>
        </mc:Fallback>
      </mc:AlternateContent>
    </w:r>
    <w:r w:rsidR="00131CA6">
      <w:rPr>
        <w:noProof/>
      </w:rPr>
      <w:drawing>
        <wp:anchor distT="0" distB="0" distL="114300" distR="114300" simplePos="0" relativeHeight="251660288" behindDoc="0" locked="0" layoutInCell="1" allowOverlap="1" wp14:anchorId="1D656E44" wp14:editId="2457F99E">
          <wp:simplePos x="0" y="0"/>
          <wp:positionH relativeFrom="column">
            <wp:posOffset>-523875</wp:posOffset>
          </wp:positionH>
          <wp:positionV relativeFrom="paragraph">
            <wp:posOffset>-440055</wp:posOffset>
          </wp:positionV>
          <wp:extent cx="4321810" cy="1798320"/>
          <wp:effectExtent l="0" t="0" r="2540" b="0"/>
          <wp:wrapSquare wrapText="bothSides"/>
          <wp:docPr id="1" name="Picture 1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1810" cy="179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22EF0"/>
    <w:multiLevelType w:val="multilevel"/>
    <w:tmpl w:val="D396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621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45"/>
    <w:rsid w:val="00005120"/>
    <w:rsid w:val="0001403A"/>
    <w:rsid w:val="000C6A86"/>
    <w:rsid w:val="000C6C70"/>
    <w:rsid w:val="000E0DE5"/>
    <w:rsid w:val="00122AE9"/>
    <w:rsid w:val="00131CA6"/>
    <w:rsid w:val="001357EC"/>
    <w:rsid w:val="001636B0"/>
    <w:rsid w:val="00172978"/>
    <w:rsid w:val="001C6845"/>
    <w:rsid w:val="001C788E"/>
    <w:rsid w:val="001D55E0"/>
    <w:rsid w:val="00201F94"/>
    <w:rsid w:val="00206B0C"/>
    <w:rsid w:val="00283BC1"/>
    <w:rsid w:val="002B03AC"/>
    <w:rsid w:val="002B5FC1"/>
    <w:rsid w:val="002D36BF"/>
    <w:rsid w:val="00312B0A"/>
    <w:rsid w:val="00325690"/>
    <w:rsid w:val="0033451A"/>
    <w:rsid w:val="00335E4F"/>
    <w:rsid w:val="00347294"/>
    <w:rsid w:val="00360446"/>
    <w:rsid w:val="003F0018"/>
    <w:rsid w:val="003F603B"/>
    <w:rsid w:val="003F7422"/>
    <w:rsid w:val="004379FC"/>
    <w:rsid w:val="00445703"/>
    <w:rsid w:val="0048007B"/>
    <w:rsid w:val="004A0C22"/>
    <w:rsid w:val="00574C37"/>
    <w:rsid w:val="00580243"/>
    <w:rsid w:val="005B15C8"/>
    <w:rsid w:val="005F1384"/>
    <w:rsid w:val="00647C4C"/>
    <w:rsid w:val="00650F09"/>
    <w:rsid w:val="00676E8D"/>
    <w:rsid w:val="006C4E7F"/>
    <w:rsid w:val="006D1104"/>
    <w:rsid w:val="007016B0"/>
    <w:rsid w:val="00712F1D"/>
    <w:rsid w:val="00733A45"/>
    <w:rsid w:val="00761E53"/>
    <w:rsid w:val="00770602"/>
    <w:rsid w:val="00772392"/>
    <w:rsid w:val="007829D2"/>
    <w:rsid w:val="0079622C"/>
    <w:rsid w:val="007D4854"/>
    <w:rsid w:val="00832663"/>
    <w:rsid w:val="00863B56"/>
    <w:rsid w:val="008818E5"/>
    <w:rsid w:val="00883AB8"/>
    <w:rsid w:val="008B6028"/>
    <w:rsid w:val="008B7FD2"/>
    <w:rsid w:val="008F4E89"/>
    <w:rsid w:val="009019D3"/>
    <w:rsid w:val="00A00F67"/>
    <w:rsid w:val="00A20F19"/>
    <w:rsid w:val="00A32778"/>
    <w:rsid w:val="00A35EC5"/>
    <w:rsid w:val="00A8452D"/>
    <w:rsid w:val="00B132AC"/>
    <w:rsid w:val="00B2741A"/>
    <w:rsid w:val="00B474A9"/>
    <w:rsid w:val="00B94648"/>
    <w:rsid w:val="00BA1965"/>
    <w:rsid w:val="00BA6627"/>
    <w:rsid w:val="00BB3ECE"/>
    <w:rsid w:val="00BC44AA"/>
    <w:rsid w:val="00BD4C10"/>
    <w:rsid w:val="00C25DA3"/>
    <w:rsid w:val="00C75643"/>
    <w:rsid w:val="00CD4CA4"/>
    <w:rsid w:val="00CD5236"/>
    <w:rsid w:val="00CE3709"/>
    <w:rsid w:val="00CF3D6D"/>
    <w:rsid w:val="00D15674"/>
    <w:rsid w:val="00D40FA8"/>
    <w:rsid w:val="00D5268C"/>
    <w:rsid w:val="00D52D9F"/>
    <w:rsid w:val="00D9723C"/>
    <w:rsid w:val="00E43DD7"/>
    <w:rsid w:val="00E447CB"/>
    <w:rsid w:val="00E73D8E"/>
    <w:rsid w:val="00ED517C"/>
    <w:rsid w:val="00F476AC"/>
    <w:rsid w:val="00F66263"/>
    <w:rsid w:val="00F832DD"/>
    <w:rsid w:val="00FA202B"/>
    <w:rsid w:val="00FA3AE1"/>
    <w:rsid w:val="00FD614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74837"/>
  <w15:docId w15:val="{58DD6618-F493-4CBC-84DE-7FC0AC5C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F19"/>
  </w:style>
  <w:style w:type="paragraph" w:styleId="Footer">
    <w:name w:val="footer"/>
    <w:basedOn w:val="Normal"/>
    <w:link w:val="FooterChar"/>
    <w:uiPriority w:val="99"/>
    <w:unhideWhenUsed/>
    <w:rsid w:val="00A20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F19"/>
  </w:style>
  <w:style w:type="paragraph" w:styleId="BalloonText">
    <w:name w:val="Balloon Text"/>
    <w:basedOn w:val="Normal"/>
    <w:link w:val="BalloonTextChar"/>
    <w:uiPriority w:val="99"/>
    <w:semiHidden/>
    <w:unhideWhenUsed/>
    <w:rsid w:val="00A2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3A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th@metanoiaproject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DMYCLOUD\Metanoia\metanoia%20project\Document%20Foo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Footer</Template>
  <TotalTime>54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</dc:creator>
  <cp:lastModifiedBy>Ruth White</cp:lastModifiedBy>
  <cp:revision>68</cp:revision>
  <cp:lastPrinted>2016-11-30T15:36:00Z</cp:lastPrinted>
  <dcterms:created xsi:type="dcterms:W3CDTF">2024-04-01T18:46:00Z</dcterms:created>
  <dcterms:modified xsi:type="dcterms:W3CDTF">2024-04-09T18:38:00Z</dcterms:modified>
</cp:coreProperties>
</file>